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6B6" w:rsidRPr="002740FA" w:rsidRDefault="0033585A" w:rsidP="00D028FC">
      <w:pPr>
        <w:spacing w:line="480" w:lineRule="auto"/>
        <w:rPr>
          <w:b/>
          <w:u w:val="single"/>
        </w:rPr>
      </w:pPr>
      <w:r w:rsidRPr="002740FA">
        <w:rPr>
          <w:b/>
          <w:u w:val="single"/>
        </w:rPr>
        <w:t>ÖĞRENCİ NO</w:t>
      </w:r>
      <w:r w:rsidRPr="002740FA">
        <w:rPr>
          <w:b/>
          <w:u w:val="single"/>
        </w:rPr>
        <w:tab/>
      </w:r>
      <w:r w:rsidRPr="002740FA">
        <w:rPr>
          <w:b/>
          <w:u w:val="single"/>
        </w:rPr>
        <w:tab/>
      </w:r>
      <w:r w:rsidRPr="002740FA">
        <w:rPr>
          <w:b/>
          <w:u w:val="single"/>
        </w:rPr>
        <w:tab/>
        <w:t>:</w:t>
      </w:r>
      <w:r w:rsidR="002740FA" w:rsidRPr="002740FA">
        <w:rPr>
          <w:b/>
        </w:rPr>
        <w:t xml:space="preserve"> </w:t>
      </w:r>
      <w:proofErr w:type="gramStart"/>
      <w:r w:rsidR="00B83F01" w:rsidRPr="00B83F01">
        <w:rPr>
          <w:sz w:val="14"/>
          <w:szCs w:val="14"/>
        </w:rPr>
        <w:t>……………………………</w:t>
      </w:r>
      <w:r w:rsidR="00B83F01">
        <w:rPr>
          <w:sz w:val="14"/>
          <w:szCs w:val="14"/>
        </w:rPr>
        <w:t>…</w:t>
      </w:r>
      <w:r w:rsidR="00215EF3">
        <w:rPr>
          <w:sz w:val="14"/>
          <w:szCs w:val="14"/>
        </w:rPr>
        <w:t>………………….</w:t>
      </w:r>
      <w:r w:rsidR="00B83F01">
        <w:rPr>
          <w:sz w:val="14"/>
          <w:szCs w:val="14"/>
        </w:rPr>
        <w:t>………..</w:t>
      </w:r>
      <w:r w:rsidR="00B83F01" w:rsidRPr="00B83F01">
        <w:rPr>
          <w:sz w:val="14"/>
          <w:szCs w:val="14"/>
        </w:rPr>
        <w:t>.</w:t>
      </w:r>
      <w:proofErr w:type="gramEnd"/>
    </w:p>
    <w:p w:rsidR="000058CA" w:rsidRPr="002740FA" w:rsidRDefault="0033585A" w:rsidP="00D028FC">
      <w:pPr>
        <w:spacing w:line="480" w:lineRule="auto"/>
        <w:rPr>
          <w:b/>
          <w:u w:val="single"/>
        </w:rPr>
      </w:pPr>
      <w:r w:rsidRPr="002740FA">
        <w:rPr>
          <w:b/>
          <w:u w:val="single"/>
        </w:rPr>
        <w:t>ADI SOYADI</w:t>
      </w:r>
      <w:r w:rsidRPr="002740FA">
        <w:rPr>
          <w:b/>
          <w:u w:val="single"/>
        </w:rPr>
        <w:tab/>
      </w:r>
      <w:r w:rsidRPr="002740FA">
        <w:rPr>
          <w:b/>
          <w:u w:val="single"/>
        </w:rPr>
        <w:tab/>
      </w:r>
      <w:r w:rsidRPr="002740FA">
        <w:rPr>
          <w:b/>
          <w:u w:val="single"/>
        </w:rPr>
        <w:tab/>
        <w:t>:</w:t>
      </w:r>
      <w:r w:rsidR="004E1018">
        <w:rPr>
          <w:b/>
        </w:rPr>
        <w:t xml:space="preserve"> </w:t>
      </w:r>
      <w:proofErr w:type="gramStart"/>
      <w:r w:rsidR="00215EF3" w:rsidRPr="00B83F01">
        <w:rPr>
          <w:sz w:val="14"/>
          <w:szCs w:val="14"/>
        </w:rPr>
        <w:t>……………………………</w:t>
      </w:r>
      <w:r w:rsidR="00215EF3">
        <w:rPr>
          <w:sz w:val="14"/>
          <w:szCs w:val="14"/>
        </w:rPr>
        <w:t>…………………….………..</w:t>
      </w:r>
      <w:r w:rsidR="00215EF3" w:rsidRPr="00B83F01">
        <w:rPr>
          <w:sz w:val="14"/>
          <w:szCs w:val="14"/>
        </w:rPr>
        <w:t>.</w:t>
      </w:r>
      <w:proofErr w:type="gramEnd"/>
    </w:p>
    <w:p w:rsidR="0033585A" w:rsidRDefault="0033585A" w:rsidP="00D028FC">
      <w:pPr>
        <w:spacing w:line="480" w:lineRule="auto"/>
        <w:rPr>
          <w:b/>
        </w:rPr>
      </w:pPr>
      <w:r w:rsidRPr="002740FA">
        <w:rPr>
          <w:b/>
          <w:u w:val="single"/>
        </w:rPr>
        <w:t xml:space="preserve">BÖLÜMÜ </w:t>
      </w:r>
      <w:r w:rsidRPr="002740FA">
        <w:rPr>
          <w:b/>
          <w:u w:val="single"/>
        </w:rPr>
        <w:tab/>
      </w:r>
      <w:r w:rsidRPr="002740FA">
        <w:rPr>
          <w:b/>
          <w:u w:val="single"/>
        </w:rPr>
        <w:tab/>
      </w:r>
      <w:r w:rsidRPr="002740FA">
        <w:rPr>
          <w:b/>
          <w:u w:val="single"/>
        </w:rPr>
        <w:tab/>
      </w:r>
      <w:r w:rsidRPr="002740FA">
        <w:rPr>
          <w:b/>
          <w:u w:val="single"/>
        </w:rPr>
        <w:tab/>
        <w:t>:</w:t>
      </w:r>
      <w:r w:rsidR="00B83F01" w:rsidRPr="00B83F01">
        <w:rPr>
          <w:sz w:val="16"/>
          <w:szCs w:val="16"/>
        </w:rPr>
        <w:t xml:space="preserve"> </w:t>
      </w:r>
      <w:proofErr w:type="gramStart"/>
      <w:r w:rsidR="00B83F01" w:rsidRPr="00B83F01">
        <w:rPr>
          <w:sz w:val="14"/>
          <w:szCs w:val="14"/>
        </w:rPr>
        <w:t>……………………………</w:t>
      </w:r>
      <w:r w:rsidR="00B83F01">
        <w:rPr>
          <w:sz w:val="14"/>
          <w:szCs w:val="14"/>
        </w:rPr>
        <w:t>…………..</w:t>
      </w:r>
      <w:r w:rsidR="00B83F01" w:rsidRPr="00B83F01">
        <w:rPr>
          <w:sz w:val="14"/>
          <w:szCs w:val="14"/>
        </w:rPr>
        <w:t>.</w:t>
      </w:r>
      <w:r w:rsidR="00215EF3">
        <w:rPr>
          <w:sz w:val="14"/>
          <w:szCs w:val="14"/>
        </w:rPr>
        <w:t>...........................</w:t>
      </w:r>
      <w:proofErr w:type="gramEnd"/>
      <w:r w:rsidR="00215EF3">
        <w:rPr>
          <w:sz w:val="14"/>
          <w:szCs w:val="14"/>
        </w:rPr>
        <w:tab/>
      </w:r>
      <w:r w:rsidR="00215EF3">
        <w:rPr>
          <w:sz w:val="14"/>
          <w:szCs w:val="14"/>
        </w:rPr>
        <w:tab/>
      </w:r>
      <w:r w:rsidR="00C05043">
        <w:rPr>
          <w:b/>
        </w:rPr>
        <w:t xml:space="preserve">     </w:t>
      </w:r>
      <w:r w:rsidR="000058CA">
        <w:rPr>
          <w:b/>
        </w:rPr>
        <w:t>F</w:t>
      </w:r>
      <w:r w:rsidR="00A05605">
        <w:rPr>
          <w:b/>
        </w:rPr>
        <w:t>otoğraf</w:t>
      </w:r>
    </w:p>
    <w:p w:rsidR="0033585A" w:rsidRPr="002740FA" w:rsidRDefault="0033585A" w:rsidP="00D028FC">
      <w:pPr>
        <w:spacing w:line="480" w:lineRule="auto"/>
        <w:rPr>
          <w:b/>
          <w:u w:val="single"/>
        </w:rPr>
      </w:pPr>
      <w:r w:rsidRPr="002740FA">
        <w:rPr>
          <w:b/>
          <w:u w:val="single"/>
        </w:rPr>
        <w:t>KAYIT TARİHİ</w:t>
      </w:r>
      <w:r w:rsidR="003967BE" w:rsidRPr="002740FA">
        <w:rPr>
          <w:b/>
          <w:u w:val="single"/>
        </w:rPr>
        <w:t xml:space="preserve"> </w:t>
      </w:r>
      <w:r w:rsidR="003967BE" w:rsidRPr="002740FA">
        <w:rPr>
          <w:b/>
          <w:sz w:val="16"/>
          <w:szCs w:val="16"/>
          <w:u w:val="single"/>
        </w:rPr>
        <w:t>(Kayıt Evraklarının</w:t>
      </w:r>
      <w:r w:rsidRPr="002740FA">
        <w:rPr>
          <w:b/>
          <w:u w:val="single"/>
        </w:rPr>
        <w:tab/>
        <w:t>:</w:t>
      </w:r>
      <w:r w:rsidR="00B83F01" w:rsidRPr="00B83F01">
        <w:rPr>
          <w:sz w:val="16"/>
          <w:szCs w:val="16"/>
        </w:rPr>
        <w:t xml:space="preserve"> </w:t>
      </w:r>
      <w:proofErr w:type="gramStart"/>
      <w:r w:rsidR="00215EF3" w:rsidRPr="00B83F01">
        <w:rPr>
          <w:sz w:val="14"/>
          <w:szCs w:val="14"/>
        </w:rPr>
        <w:t>……………………………</w:t>
      </w:r>
      <w:r w:rsidR="00215EF3">
        <w:rPr>
          <w:sz w:val="14"/>
          <w:szCs w:val="14"/>
        </w:rPr>
        <w:t>…………………….………..</w:t>
      </w:r>
      <w:r w:rsidR="00215EF3" w:rsidRPr="00B83F01">
        <w:rPr>
          <w:sz w:val="14"/>
          <w:szCs w:val="14"/>
        </w:rPr>
        <w:t>.</w:t>
      </w:r>
      <w:proofErr w:type="gramEnd"/>
    </w:p>
    <w:p w:rsidR="003967BE" w:rsidRDefault="0033585A" w:rsidP="00D028FC">
      <w:pPr>
        <w:spacing w:line="480" w:lineRule="auto"/>
        <w:rPr>
          <w:b/>
          <w:sz w:val="16"/>
          <w:szCs w:val="16"/>
        </w:rPr>
      </w:pPr>
      <w:r w:rsidRPr="00B40577">
        <w:rPr>
          <w:b/>
          <w:sz w:val="16"/>
          <w:szCs w:val="16"/>
        </w:rPr>
        <w:t xml:space="preserve">Öğrenci İşlerine </w:t>
      </w:r>
      <w:r w:rsidR="003967BE" w:rsidRPr="00B40577">
        <w:rPr>
          <w:b/>
          <w:sz w:val="16"/>
          <w:szCs w:val="16"/>
        </w:rPr>
        <w:t>Tes</w:t>
      </w:r>
      <w:r w:rsidR="003967BE">
        <w:rPr>
          <w:b/>
          <w:sz w:val="16"/>
          <w:szCs w:val="16"/>
        </w:rPr>
        <w:t>lim Edildiği Tarih Yazılacaktır</w:t>
      </w:r>
      <w:r w:rsidR="003967BE" w:rsidRPr="00B40577">
        <w:rPr>
          <w:b/>
          <w:sz w:val="16"/>
          <w:szCs w:val="16"/>
        </w:rPr>
        <w:t>)</w:t>
      </w:r>
    </w:p>
    <w:p w:rsidR="00607059" w:rsidRDefault="00607059" w:rsidP="00D028FC">
      <w:pPr>
        <w:spacing w:line="480" w:lineRule="auto"/>
        <w:rPr>
          <w:sz w:val="18"/>
          <w:szCs w:val="18"/>
        </w:rPr>
      </w:pPr>
      <w:r w:rsidRPr="00607059">
        <w:rPr>
          <w:b/>
          <w:sz w:val="18"/>
          <w:szCs w:val="18"/>
          <w:u w:val="single"/>
        </w:rPr>
        <w:t>AYRILDIĞI OKUL VE BÖLÜMÜ</w:t>
      </w:r>
      <w:r w:rsidRPr="00607059">
        <w:rPr>
          <w:b/>
          <w:sz w:val="18"/>
          <w:szCs w:val="18"/>
          <w:u w:val="single"/>
        </w:rPr>
        <w:tab/>
      </w:r>
      <w:r w:rsidRPr="00607059">
        <w:rPr>
          <w:b/>
          <w:sz w:val="18"/>
          <w:szCs w:val="18"/>
          <w:u w:val="single"/>
        </w:rPr>
        <w:tab/>
        <w:t>:</w:t>
      </w:r>
      <w:r>
        <w:rPr>
          <w:b/>
          <w:sz w:val="18"/>
          <w:szCs w:val="18"/>
        </w:rPr>
        <w:t xml:space="preserve"> </w:t>
      </w:r>
      <w:proofErr w:type="gramStart"/>
      <w:r w:rsidRPr="00607059">
        <w:rPr>
          <w:sz w:val="18"/>
          <w:szCs w:val="18"/>
        </w:rPr>
        <w:t>……………………………………………..</w:t>
      </w:r>
      <w:proofErr w:type="gramEnd"/>
    </w:p>
    <w:p w:rsidR="0045469B" w:rsidRDefault="0045469B" w:rsidP="00D028FC">
      <w:pPr>
        <w:spacing w:line="480" w:lineRule="auto"/>
        <w:rPr>
          <w:b/>
          <w:u w:val="single"/>
        </w:rPr>
      </w:pPr>
    </w:p>
    <w:p w:rsidR="000058CA" w:rsidRPr="002740FA" w:rsidRDefault="000058CA" w:rsidP="00D028FC">
      <w:pPr>
        <w:spacing w:line="480" w:lineRule="auto"/>
        <w:rPr>
          <w:u w:val="single"/>
        </w:rPr>
      </w:pPr>
      <w:r w:rsidRPr="002740FA">
        <w:rPr>
          <w:b/>
          <w:u w:val="single"/>
        </w:rPr>
        <w:t>T.C. KİMLİK NO</w:t>
      </w:r>
      <w:r w:rsidRPr="002740FA">
        <w:rPr>
          <w:b/>
          <w:u w:val="single"/>
        </w:rPr>
        <w:tab/>
      </w:r>
      <w:r w:rsidRPr="002740FA">
        <w:rPr>
          <w:b/>
          <w:u w:val="single"/>
        </w:rPr>
        <w:tab/>
      </w:r>
      <w:r w:rsidRPr="002740FA">
        <w:rPr>
          <w:b/>
          <w:u w:val="single"/>
        </w:rPr>
        <w:tab/>
        <w:t>:</w:t>
      </w:r>
      <w:r w:rsidR="002740FA">
        <w:rPr>
          <w:b/>
        </w:rPr>
        <w:t xml:space="preserve"> </w:t>
      </w:r>
      <w:proofErr w:type="gramStart"/>
      <w:r w:rsidR="00215EF3" w:rsidRPr="00B83F01">
        <w:rPr>
          <w:sz w:val="14"/>
          <w:szCs w:val="14"/>
        </w:rPr>
        <w:t>……………………………</w:t>
      </w:r>
      <w:r w:rsidR="00215EF3">
        <w:rPr>
          <w:sz w:val="14"/>
          <w:szCs w:val="14"/>
        </w:rPr>
        <w:t>…………………….………..</w:t>
      </w:r>
      <w:r w:rsidR="00215EF3" w:rsidRPr="00B83F01">
        <w:rPr>
          <w:sz w:val="14"/>
          <w:szCs w:val="14"/>
        </w:rPr>
        <w:t>.</w:t>
      </w:r>
      <w:proofErr w:type="gramEnd"/>
    </w:p>
    <w:p w:rsidR="0033585A" w:rsidRDefault="00B40577" w:rsidP="00D028FC">
      <w:pPr>
        <w:spacing w:line="480" w:lineRule="auto"/>
        <w:rPr>
          <w:b/>
        </w:rPr>
      </w:pPr>
      <w:r w:rsidRPr="002740FA">
        <w:rPr>
          <w:b/>
          <w:u w:val="single"/>
        </w:rPr>
        <w:t>ASKERLİK ŞUBESİ</w:t>
      </w:r>
      <w:r w:rsidRPr="002740FA">
        <w:rPr>
          <w:b/>
          <w:u w:val="single"/>
        </w:rPr>
        <w:tab/>
      </w:r>
      <w:r w:rsidRPr="002740FA">
        <w:rPr>
          <w:b/>
          <w:u w:val="single"/>
        </w:rPr>
        <w:tab/>
        <w:t>:</w:t>
      </w:r>
      <w:r w:rsidR="00A627DC" w:rsidRPr="00A627DC">
        <w:rPr>
          <w:b/>
        </w:rPr>
        <w:t xml:space="preserve"> </w:t>
      </w:r>
      <w:proofErr w:type="gramStart"/>
      <w:r w:rsidR="00215EF3" w:rsidRPr="00B83F01">
        <w:rPr>
          <w:sz w:val="14"/>
          <w:szCs w:val="14"/>
        </w:rPr>
        <w:t>……………………………</w:t>
      </w:r>
      <w:r w:rsidR="00215EF3">
        <w:rPr>
          <w:sz w:val="14"/>
          <w:szCs w:val="14"/>
        </w:rPr>
        <w:t>…………………….………..</w:t>
      </w:r>
      <w:r w:rsidR="00215EF3" w:rsidRPr="00B83F01">
        <w:rPr>
          <w:sz w:val="14"/>
          <w:szCs w:val="14"/>
        </w:rPr>
        <w:t>.</w:t>
      </w:r>
      <w:proofErr w:type="gramEnd"/>
    </w:p>
    <w:p w:rsidR="00B40577" w:rsidRDefault="00B40577" w:rsidP="00D028FC">
      <w:pPr>
        <w:spacing w:line="480" w:lineRule="auto"/>
        <w:rPr>
          <w:b/>
        </w:rPr>
      </w:pPr>
      <w:r w:rsidRPr="002740FA">
        <w:rPr>
          <w:b/>
          <w:u w:val="single"/>
        </w:rPr>
        <w:t>ASKERLİK DURUMU</w:t>
      </w:r>
      <w:r w:rsidR="00A317F5" w:rsidRPr="002740FA">
        <w:rPr>
          <w:b/>
          <w:sz w:val="16"/>
          <w:szCs w:val="16"/>
          <w:u w:val="single"/>
        </w:rPr>
        <w:t>(</w:t>
      </w:r>
      <w:proofErr w:type="spellStart"/>
      <w:r w:rsidR="00A317F5" w:rsidRPr="002740FA">
        <w:rPr>
          <w:b/>
          <w:sz w:val="16"/>
          <w:szCs w:val="16"/>
          <w:u w:val="single"/>
        </w:rPr>
        <w:t>Tecil,yaptı</w:t>
      </w:r>
      <w:proofErr w:type="spellEnd"/>
      <w:r w:rsidR="00A317F5" w:rsidRPr="002740FA">
        <w:rPr>
          <w:b/>
          <w:sz w:val="16"/>
          <w:szCs w:val="16"/>
          <w:u w:val="single"/>
        </w:rPr>
        <w:t xml:space="preserve"> vb.)</w:t>
      </w:r>
      <w:r w:rsidRPr="002740FA">
        <w:rPr>
          <w:b/>
          <w:u w:val="single"/>
        </w:rPr>
        <w:t>:</w:t>
      </w:r>
      <w:r w:rsidR="00A627DC" w:rsidRPr="00A627DC">
        <w:rPr>
          <w:b/>
        </w:rPr>
        <w:t xml:space="preserve"> </w:t>
      </w:r>
      <w:proofErr w:type="gramStart"/>
      <w:r w:rsidR="00215EF3" w:rsidRPr="00B83F01">
        <w:rPr>
          <w:sz w:val="14"/>
          <w:szCs w:val="14"/>
        </w:rPr>
        <w:t>……………………………</w:t>
      </w:r>
      <w:r w:rsidR="00215EF3">
        <w:rPr>
          <w:sz w:val="14"/>
          <w:szCs w:val="14"/>
        </w:rPr>
        <w:t>…………………….………..</w:t>
      </w:r>
      <w:r w:rsidR="00215EF3" w:rsidRPr="00B83F01">
        <w:rPr>
          <w:sz w:val="14"/>
          <w:szCs w:val="14"/>
        </w:rPr>
        <w:t>.</w:t>
      </w:r>
      <w:proofErr w:type="gramEnd"/>
    </w:p>
    <w:p w:rsidR="00B40577" w:rsidRDefault="00B40577" w:rsidP="00D028FC">
      <w:pPr>
        <w:spacing w:line="480" w:lineRule="auto"/>
        <w:rPr>
          <w:b/>
        </w:rPr>
      </w:pPr>
      <w:r w:rsidRPr="002740FA">
        <w:rPr>
          <w:b/>
          <w:u w:val="single"/>
        </w:rPr>
        <w:t>CEP TELEFONU N</w:t>
      </w:r>
      <w:r w:rsidR="00CB5D53" w:rsidRPr="002740FA">
        <w:rPr>
          <w:b/>
          <w:u w:val="single"/>
        </w:rPr>
        <w:t>O</w:t>
      </w:r>
      <w:r w:rsidR="00CB5D53" w:rsidRPr="002740FA">
        <w:rPr>
          <w:b/>
          <w:u w:val="single"/>
        </w:rPr>
        <w:tab/>
      </w:r>
      <w:r w:rsidRPr="002740FA">
        <w:rPr>
          <w:b/>
          <w:u w:val="single"/>
        </w:rPr>
        <w:tab/>
        <w:t>:</w:t>
      </w:r>
      <w:r w:rsidR="00A627DC" w:rsidRPr="00A627DC">
        <w:rPr>
          <w:b/>
        </w:rPr>
        <w:t xml:space="preserve"> </w:t>
      </w:r>
      <w:proofErr w:type="gramStart"/>
      <w:r w:rsidR="00215EF3" w:rsidRPr="00B83F01">
        <w:rPr>
          <w:sz w:val="14"/>
          <w:szCs w:val="14"/>
        </w:rPr>
        <w:t>……………………………</w:t>
      </w:r>
      <w:r w:rsidR="00215EF3">
        <w:rPr>
          <w:sz w:val="14"/>
          <w:szCs w:val="14"/>
        </w:rPr>
        <w:t>…………………….………..</w:t>
      </w:r>
      <w:r w:rsidR="00215EF3" w:rsidRPr="00B83F01">
        <w:rPr>
          <w:sz w:val="14"/>
          <w:szCs w:val="14"/>
        </w:rPr>
        <w:t>.</w:t>
      </w:r>
      <w:proofErr w:type="gramEnd"/>
    </w:p>
    <w:p w:rsidR="00B40577" w:rsidRDefault="00B40577" w:rsidP="00D028FC">
      <w:pPr>
        <w:spacing w:line="480" w:lineRule="auto"/>
        <w:rPr>
          <w:b/>
        </w:rPr>
      </w:pPr>
      <w:r w:rsidRPr="002740FA">
        <w:rPr>
          <w:b/>
          <w:sz w:val="22"/>
          <w:szCs w:val="22"/>
          <w:u w:val="single"/>
        </w:rPr>
        <w:t>TEL</w:t>
      </w:r>
      <w:r w:rsidR="00CB5D53" w:rsidRPr="002740FA">
        <w:rPr>
          <w:b/>
          <w:sz w:val="16"/>
          <w:szCs w:val="16"/>
          <w:u w:val="single"/>
        </w:rPr>
        <w:t>(Sabit ya da bir yakınınızın telefon</w:t>
      </w:r>
      <w:r w:rsidR="000058CA" w:rsidRPr="002740FA">
        <w:rPr>
          <w:b/>
          <w:sz w:val="16"/>
          <w:szCs w:val="16"/>
          <w:u w:val="single"/>
        </w:rPr>
        <w:t xml:space="preserve"> </w:t>
      </w:r>
      <w:r w:rsidR="00CB5D53" w:rsidRPr="002740FA">
        <w:rPr>
          <w:b/>
          <w:sz w:val="16"/>
          <w:szCs w:val="16"/>
          <w:u w:val="single"/>
        </w:rPr>
        <w:t>numarası)</w:t>
      </w:r>
      <w:r w:rsidRPr="002740FA">
        <w:rPr>
          <w:b/>
          <w:u w:val="single"/>
        </w:rPr>
        <w:t>:</w:t>
      </w:r>
      <w:r w:rsidR="00A627DC" w:rsidRPr="00A627DC">
        <w:rPr>
          <w:b/>
        </w:rPr>
        <w:t xml:space="preserve"> </w:t>
      </w:r>
      <w:proofErr w:type="gramStart"/>
      <w:r w:rsidR="00215EF3" w:rsidRPr="00B83F01">
        <w:rPr>
          <w:sz w:val="14"/>
          <w:szCs w:val="14"/>
        </w:rPr>
        <w:t>……………………………</w:t>
      </w:r>
      <w:r w:rsidR="00215EF3">
        <w:rPr>
          <w:sz w:val="14"/>
          <w:szCs w:val="14"/>
        </w:rPr>
        <w:t>…………………….………..</w:t>
      </w:r>
      <w:r w:rsidR="00215EF3" w:rsidRPr="00B83F01">
        <w:rPr>
          <w:sz w:val="14"/>
          <w:szCs w:val="14"/>
        </w:rPr>
        <w:t>.</w:t>
      </w:r>
      <w:proofErr w:type="gramEnd"/>
    </w:p>
    <w:p w:rsidR="00B40577" w:rsidRDefault="00B40577" w:rsidP="00D028FC">
      <w:pPr>
        <w:spacing w:line="480" w:lineRule="auto"/>
        <w:rPr>
          <w:b/>
        </w:rPr>
      </w:pPr>
      <w:r w:rsidRPr="002740FA">
        <w:rPr>
          <w:b/>
          <w:u w:val="single"/>
        </w:rPr>
        <w:t>ADRES</w:t>
      </w:r>
      <w:r w:rsidRPr="002740FA">
        <w:rPr>
          <w:b/>
          <w:u w:val="single"/>
        </w:rPr>
        <w:tab/>
      </w:r>
      <w:r w:rsidRPr="002740FA">
        <w:rPr>
          <w:b/>
          <w:u w:val="single"/>
        </w:rPr>
        <w:tab/>
      </w:r>
      <w:r w:rsidRPr="002740FA">
        <w:rPr>
          <w:b/>
          <w:u w:val="single"/>
        </w:rPr>
        <w:tab/>
      </w:r>
      <w:r w:rsidRPr="002740FA">
        <w:rPr>
          <w:b/>
          <w:u w:val="single"/>
        </w:rPr>
        <w:tab/>
        <w:t>:</w:t>
      </w:r>
      <w:r w:rsidR="00A627DC" w:rsidRPr="00A627DC">
        <w:rPr>
          <w:b/>
        </w:rPr>
        <w:t xml:space="preserve"> </w:t>
      </w:r>
      <w:proofErr w:type="gramStart"/>
      <w:r w:rsidR="00B83F01" w:rsidRPr="00B83F01">
        <w:rPr>
          <w:sz w:val="14"/>
          <w:szCs w:val="14"/>
        </w:rPr>
        <w:t>……………………………</w:t>
      </w:r>
      <w:r w:rsidR="00B83F01">
        <w:rPr>
          <w:sz w:val="14"/>
          <w:szCs w:val="14"/>
        </w:rPr>
        <w:t>…………</w:t>
      </w:r>
      <w:r w:rsidR="00426A66">
        <w:rPr>
          <w:sz w:val="14"/>
          <w:szCs w:val="14"/>
        </w:rPr>
        <w:t>…………</w:t>
      </w:r>
      <w:r w:rsidR="00215EF3">
        <w:rPr>
          <w:sz w:val="14"/>
          <w:szCs w:val="14"/>
        </w:rPr>
        <w:t>……………………………..</w:t>
      </w:r>
      <w:r w:rsidR="00426A66">
        <w:rPr>
          <w:sz w:val="14"/>
          <w:szCs w:val="14"/>
        </w:rPr>
        <w:t>…………………</w:t>
      </w:r>
      <w:r w:rsidR="00B83F01" w:rsidRPr="00B83F01">
        <w:rPr>
          <w:sz w:val="14"/>
          <w:szCs w:val="14"/>
        </w:rPr>
        <w:t>.</w:t>
      </w:r>
      <w:proofErr w:type="gramEnd"/>
    </w:p>
    <w:p w:rsidR="00CF08F3" w:rsidRDefault="00CF08F3" w:rsidP="00D028FC">
      <w:pPr>
        <w:spacing w:line="48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proofErr w:type="gramStart"/>
      <w:r w:rsidR="00B83F01" w:rsidRPr="00B83F01">
        <w:rPr>
          <w:sz w:val="14"/>
          <w:szCs w:val="14"/>
        </w:rPr>
        <w:t>……………………………</w:t>
      </w:r>
      <w:r w:rsidR="00B83F01">
        <w:rPr>
          <w:sz w:val="14"/>
          <w:szCs w:val="14"/>
        </w:rPr>
        <w:t>…………</w:t>
      </w:r>
      <w:r w:rsidR="00426A66">
        <w:rPr>
          <w:sz w:val="14"/>
          <w:szCs w:val="14"/>
        </w:rPr>
        <w:t>………………</w:t>
      </w:r>
      <w:r w:rsidR="00754CF3">
        <w:rPr>
          <w:sz w:val="14"/>
          <w:szCs w:val="14"/>
        </w:rPr>
        <w:t>…………….</w:t>
      </w:r>
      <w:proofErr w:type="gramEnd"/>
      <w:r w:rsidR="00426A66">
        <w:rPr>
          <w:sz w:val="14"/>
          <w:szCs w:val="14"/>
        </w:rPr>
        <w:t xml:space="preserve"> </w:t>
      </w:r>
      <w:proofErr w:type="gramStart"/>
      <w:r w:rsidR="00426A66">
        <w:rPr>
          <w:sz w:val="14"/>
          <w:szCs w:val="14"/>
        </w:rPr>
        <w:t>……………</w:t>
      </w:r>
      <w:r w:rsidR="00754CF3">
        <w:rPr>
          <w:sz w:val="14"/>
          <w:szCs w:val="14"/>
        </w:rPr>
        <w:t>……</w:t>
      </w:r>
      <w:proofErr w:type="gramEnd"/>
      <w:r w:rsidR="00754CF3">
        <w:rPr>
          <w:sz w:val="14"/>
          <w:szCs w:val="14"/>
        </w:rPr>
        <w:t xml:space="preserve"> </w:t>
      </w:r>
      <w:r w:rsidR="00426A66">
        <w:rPr>
          <w:sz w:val="14"/>
          <w:szCs w:val="14"/>
        </w:rPr>
        <w:t>/</w:t>
      </w:r>
      <w:proofErr w:type="gramStart"/>
      <w:r w:rsidR="00426A66">
        <w:rPr>
          <w:sz w:val="14"/>
          <w:szCs w:val="14"/>
        </w:rPr>
        <w:t>……….</w:t>
      </w:r>
      <w:r w:rsidR="00B83F01" w:rsidRPr="00B83F01">
        <w:rPr>
          <w:sz w:val="14"/>
          <w:szCs w:val="14"/>
        </w:rPr>
        <w:t>.</w:t>
      </w:r>
      <w:proofErr w:type="gramEnd"/>
    </w:p>
    <w:p w:rsidR="00B40577" w:rsidRDefault="00B40577" w:rsidP="00D028FC">
      <w:pPr>
        <w:spacing w:line="480" w:lineRule="auto"/>
        <w:rPr>
          <w:sz w:val="14"/>
          <w:szCs w:val="14"/>
        </w:rPr>
      </w:pPr>
      <w:r w:rsidRPr="002740FA">
        <w:rPr>
          <w:b/>
          <w:u w:val="single"/>
        </w:rPr>
        <w:t>E-</w:t>
      </w:r>
      <w:r w:rsidR="008F7454">
        <w:rPr>
          <w:b/>
          <w:u w:val="single"/>
        </w:rPr>
        <w:t xml:space="preserve">POSTA </w:t>
      </w:r>
      <w:r w:rsidR="00976934">
        <w:rPr>
          <w:b/>
          <w:u w:val="single"/>
        </w:rPr>
        <w:t>(Aktif ve Okunaklı)</w:t>
      </w:r>
      <w:r w:rsidRPr="002740FA">
        <w:rPr>
          <w:b/>
          <w:u w:val="single"/>
        </w:rPr>
        <w:tab/>
        <w:t>:</w:t>
      </w:r>
      <w:r w:rsidR="00A627DC" w:rsidRPr="00A627DC">
        <w:rPr>
          <w:b/>
        </w:rPr>
        <w:t xml:space="preserve"> </w:t>
      </w:r>
      <w:r w:rsidR="00B83F01" w:rsidRPr="00B83F01">
        <w:rPr>
          <w:sz w:val="14"/>
          <w:szCs w:val="14"/>
        </w:rPr>
        <w:t>……………………………</w:t>
      </w:r>
      <w:r w:rsidR="00B83F01">
        <w:rPr>
          <w:sz w:val="14"/>
          <w:szCs w:val="14"/>
        </w:rPr>
        <w:t>…………..</w:t>
      </w:r>
      <w:r w:rsidR="00B83F01" w:rsidRPr="00B83F01">
        <w:rPr>
          <w:sz w:val="14"/>
          <w:szCs w:val="14"/>
        </w:rPr>
        <w:t>.</w:t>
      </w:r>
    </w:p>
    <w:p w:rsidR="0045469B" w:rsidRDefault="0045469B" w:rsidP="00D028FC">
      <w:pPr>
        <w:spacing w:line="480" w:lineRule="auto"/>
        <w:rPr>
          <w:b/>
        </w:rPr>
      </w:pPr>
    </w:p>
    <w:p w:rsidR="00B40577" w:rsidRDefault="00B40577" w:rsidP="00D028FC">
      <w:pPr>
        <w:spacing w:line="480" w:lineRule="auto"/>
        <w:rPr>
          <w:b/>
        </w:rPr>
      </w:pPr>
      <w:r w:rsidRPr="002740FA">
        <w:rPr>
          <w:b/>
          <w:u w:val="single"/>
        </w:rPr>
        <w:t>ÖĞRENCİ İMZASI</w:t>
      </w:r>
      <w:r w:rsidRPr="002740FA">
        <w:rPr>
          <w:b/>
          <w:u w:val="single"/>
        </w:rPr>
        <w:tab/>
      </w:r>
      <w:r w:rsidRPr="002740FA">
        <w:rPr>
          <w:b/>
          <w:u w:val="single"/>
        </w:rPr>
        <w:tab/>
      </w:r>
      <w:r w:rsidRPr="002740FA">
        <w:rPr>
          <w:b/>
          <w:u w:val="single"/>
        </w:rPr>
        <w:tab/>
        <w:t>:</w:t>
      </w:r>
      <w:r w:rsidR="00A627DC" w:rsidRPr="00A627DC">
        <w:rPr>
          <w:b/>
        </w:rPr>
        <w:t xml:space="preserve"> </w:t>
      </w:r>
      <w:proofErr w:type="gramStart"/>
      <w:r w:rsidR="00B83F01" w:rsidRPr="00B83F01">
        <w:rPr>
          <w:sz w:val="14"/>
          <w:szCs w:val="14"/>
        </w:rPr>
        <w:t>……………………………</w:t>
      </w:r>
      <w:r w:rsidR="00B83F01">
        <w:rPr>
          <w:sz w:val="14"/>
          <w:szCs w:val="14"/>
        </w:rPr>
        <w:t>…………..</w:t>
      </w:r>
      <w:r w:rsidR="00B83F01" w:rsidRPr="00B83F01">
        <w:rPr>
          <w:sz w:val="14"/>
          <w:szCs w:val="14"/>
        </w:rPr>
        <w:t>.</w:t>
      </w:r>
      <w:proofErr w:type="gramEnd"/>
    </w:p>
    <w:sectPr w:rsidR="00B40577" w:rsidSect="000B07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AEE" w:rsidRPr="00475235" w:rsidRDefault="00CA4AEE">
      <w:pPr>
        <w:rPr>
          <w:sz w:val="19"/>
          <w:szCs w:val="19"/>
        </w:rPr>
      </w:pPr>
      <w:r w:rsidRPr="00475235">
        <w:rPr>
          <w:sz w:val="19"/>
          <w:szCs w:val="19"/>
        </w:rPr>
        <w:separator/>
      </w:r>
    </w:p>
  </w:endnote>
  <w:endnote w:type="continuationSeparator" w:id="0">
    <w:p w:rsidR="00CA4AEE" w:rsidRPr="00475235" w:rsidRDefault="00CA4AEE">
      <w:pPr>
        <w:rPr>
          <w:sz w:val="19"/>
          <w:szCs w:val="19"/>
        </w:rPr>
      </w:pPr>
      <w:r w:rsidRPr="00475235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123" w:rsidRDefault="000F312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835" w:rsidRPr="00AB5DCB" w:rsidRDefault="00483835" w:rsidP="00483835">
    <w:pPr>
      <w:autoSpaceDE w:val="0"/>
      <w:autoSpaceDN w:val="0"/>
      <w:adjustRightInd w:val="0"/>
      <w:rPr>
        <w:rFonts w:asciiTheme="minorHAnsi" w:hAnsiTheme="minorHAnsi" w:cs="TimesNewRoman,Bold"/>
        <w:b/>
        <w:bCs/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 w:rsidRPr="00AB5DCB">
      <w:rPr>
        <w:rFonts w:ascii="TimesNewRoman,Bold" w:hAnsi="TimesNewRoman,Bold" w:cs="TimesNewRoman,Bold"/>
        <w:b/>
        <w:bCs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K</w:t>
    </w:r>
    <w:r w:rsidR="00607059" w:rsidRPr="00AB5DCB">
      <w:rPr>
        <w:rFonts w:ascii="TimesNewRoman,Bold" w:hAnsi="TimesNewRoman,Bold" w:cs="TimesNewRoman,Bold"/>
        <w:b/>
        <w:bCs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AYIT İÇİN GEREKLİ BELGELER  (</w:t>
    </w:r>
    <w:r w:rsidR="00607059" w:rsidRPr="00AB5DCB">
      <w:rPr>
        <w:rFonts w:asciiTheme="minorHAnsi" w:hAnsiTheme="minorHAnsi" w:cs="TimesNewRoman,Bold"/>
        <w:b/>
        <w:bCs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KAYIT DİLEKÇESİ İLE BİRLİKTE AŞAĞIDAKİ BELGELER KAYIT İÇİN GEREKLİDİR)</w:t>
    </w:r>
  </w:p>
  <w:p w:rsidR="00976934" w:rsidRPr="00976934" w:rsidRDefault="00976934" w:rsidP="00976934">
    <w:pPr>
      <w:pStyle w:val="AltBilgi"/>
      <w:rPr>
        <w:sz w:val="16"/>
        <w:szCs w:val="16"/>
      </w:rPr>
    </w:pPr>
    <w:r w:rsidRPr="00976934">
      <w:rPr>
        <w:sz w:val="16"/>
        <w:szCs w:val="16"/>
      </w:rPr>
      <w:t>1- Ayrılacağı okula ait öğrenci kimliğinin aslı ve varsa kimlik yerine geçen banka kartı</w:t>
    </w:r>
    <w:r w:rsidR="00287168">
      <w:rPr>
        <w:sz w:val="16"/>
        <w:szCs w:val="16"/>
      </w:rPr>
      <w:t xml:space="preserve"> (</w:t>
    </w:r>
    <w:r w:rsidR="00287168" w:rsidRPr="00287168">
      <w:rPr>
        <w:sz w:val="16"/>
        <w:szCs w:val="16"/>
      </w:rPr>
      <w:t>Okuluna teslim edenler veya hiç kimlik almayanlar</w:t>
    </w:r>
    <w:r w:rsidR="00287168">
      <w:rPr>
        <w:sz w:val="16"/>
        <w:szCs w:val="16"/>
      </w:rPr>
      <w:t xml:space="preserve"> dilekçelerinde belirteceklerdir</w:t>
    </w:r>
    <w:r w:rsidR="00287168" w:rsidRPr="00287168">
      <w:rPr>
        <w:sz w:val="16"/>
        <w:szCs w:val="16"/>
      </w:rPr>
      <w:t>)</w:t>
    </w:r>
  </w:p>
  <w:p w:rsidR="00976934" w:rsidRPr="00976934" w:rsidRDefault="00976934" w:rsidP="00976934">
    <w:pPr>
      <w:pStyle w:val="AltBilgi"/>
      <w:rPr>
        <w:sz w:val="16"/>
        <w:szCs w:val="16"/>
      </w:rPr>
    </w:pPr>
    <w:r w:rsidRPr="00976934">
      <w:rPr>
        <w:sz w:val="16"/>
        <w:szCs w:val="16"/>
      </w:rPr>
      <w:t>2- Nüfus Cüzdanı Fotokopisi (Başvuruda vermeyenler getirecektir.)</w:t>
    </w:r>
  </w:p>
  <w:p w:rsidR="00976934" w:rsidRPr="00976934" w:rsidRDefault="00976934" w:rsidP="00976934">
    <w:pPr>
      <w:pStyle w:val="AltBilgi"/>
      <w:rPr>
        <w:sz w:val="16"/>
        <w:szCs w:val="16"/>
      </w:rPr>
    </w:pPr>
    <w:r w:rsidRPr="00976934">
      <w:rPr>
        <w:sz w:val="16"/>
        <w:szCs w:val="16"/>
      </w:rPr>
      <w:t>3-</w:t>
    </w:r>
    <w:r w:rsidR="00151710">
      <w:rPr>
        <w:sz w:val="16"/>
        <w:szCs w:val="16"/>
      </w:rPr>
      <w:t xml:space="preserve">E-Devletten alınacak lise mezuniyet belgesi </w:t>
    </w:r>
  </w:p>
  <w:p w:rsidR="00976934" w:rsidRPr="00976934" w:rsidRDefault="00976934" w:rsidP="00976934">
    <w:pPr>
      <w:pStyle w:val="AltBilgi"/>
      <w:rPr>
        <w:sz w:val="16"/>
        <w:szCs w:val="16"/>
      </w:rPr>
    </w:pPr>
    <w:r w:rsidRPr="00976934">
      <w:rPr>
        <w:sz w:val="16"/>
        <w:szCs w:val="16"/>
      </w:rPr>
      <w:t xml:space="preserve">4- </w:t>
    </w:r>
    <w:proofErr w:type="gramStart"/>
    <w:r w:rsidRPr="00976934">
      <w:rPr>
        <w:sz w:val="16"/>
        <w:szCs w:val="16"/>
      </w:rPr>
      <w:t>6  adet</w:t>
    </w:r>
    <w:proofErr w:type="gramEnd"/>
    <w:r w:rsidRPr="00976934">
      <w:rPr>
        <w:sz w:val="16"/>
        <w:szCs w:val="16"/>
      </w:rPr>
      <w:t xml:space="preserve"> 4,5 x 6 cm ebadında fotoğraf adayı kolaylıkla tanıtabilecek şekilde olmalıdır,  </w:t>
    </w:r>
  </w:p>
  <w:p w:rsidR="00976934" w:rsidRPr="00976934" w:rsidRDefault="00976934" w:rsidP="00976934">
    <w:pPr>
      <w:pStyle w:val="AltBilgi"/>
      <w:rPr>
        <w:sz w:val="16"/>
        <w:szCs w:val="16"/>
      </w:rPr>
    </w:pPr>
    <w:r w:rsidRPr="00976934">
      <w:rPr>
        <w:sz w:val="16"/>
        <w:szCs w:val="16"/>
      </w:rPr>
      <w:t>5- Trans</w:t>
    </w:r>
    <w:r w:rsidR="00151710">
      <w:rPr>
        <w:sz w:val="16"/>
        <w:szCs w:val="16"/>
      </w:rPr>
      <w:t>kript (Başvuruda Getirmeyenler v</w:t>
    </w:r>
    <w:r w:rsidRPr="00976934">
      <w:rPr>
        <w:sz w:val="16"/>
        <w:szCs w:val="16"/>
      </w:rPr>
      <w:t>e Daha Önce Getirdikleri Transkriptlerde Güncelleme Olanlar Getirecektir)</w:t>
    </w:r>
  </w:p>
  <w:p w:rsidR="00976934" w:rsidRPr="00976934" w:rsidRDefault="00976934" w:rsidP="00976934">
    <w:pPr>
      <w:pStyle w:val="AltBilgi"/>
      <w:rPr>
        <w:sz w:val="16"/>
        <w:szCs w:val="16"/>
      </w:rPr>
    </w:pPr>
    <w:r w:rsidRPr="00976934">
      <w:rPr>
        <w:sz w:val="16"/>
        <w:szCs w:val="16"/>
      </w:rPr>
      <w:t>6- Hazırlık sınıfı okuyanlar için hazırlık sınıfını okuduğu yılı ve notunu gösterir belge (Transkriptinde olmayanlar için)</w:t>
    </w:r>
  </w:p>
  <w:p w:rsidR="00976934" w:rsidRPr="00976934" w:rsidRDefault="00976934" w:rsidP="00976934">
    <w:pPr>
      <w:pStyle w:val="AltBilgi"/>
      <w:rPr>
        <w:sz w:val="16"/>
        <w:szCs w:val="16"/>
      </w:rPr>
    </w:pPr>
    <w:r w:rsidRPr="00976934">
      <w:rPr>
        <w:sz w:val="16"/>
        <w:szCs w:val="16"/>
      </w:rPr>
      <w:t>7- İngilizce bölümleri kazananlar içir Hazırlık sınıfı başarı notunu gösterir belge</w:t>
    </w:r>
  </w:p>
  <w:p w:rsidR="00976934" w:rsidRPr="00976934" w:rsidRDefault="00976934" w:rsidP="00976934">
    <w:pPr>
      <w:pStyle w:val="AltBilgi"/>
      <w:rPr>
        <w:sz w:val="16"/>
        <w:szCs w:val="16"/>
      </w:rPr>
    </w:pPr>
    <w:r w:rsidRPr="00976934">
      <w:rPr>
        <w:sz w:val="16"/>
        <w:szCs w:val="16"/>
      </w:rPr>
      <w:t xml:space="preserve">8- </w:t>
    </w:r>
    <w:bookmarkStart w:id="0" w:name="_GoBack"/>
    <w:bookmarkEnd w:id="0"/>
    <w:r w:rsidR="000F3123" w:rsidRPr="000F3123">
      <w:rPr>
        <w:color w:val="000000"/>
        <w:sz w:val="16"/>
        <w:szCs w:val="16"/>
      </w:rPr>
      <w:t>İkinci öğretim öğrencileri ve Fakültemiz bölümü ikinci üniversitesi olanlar için Dekont (SÜ İİBF Öğrenci İşlerinin belirlediği Öğrenci Numarası ile Vakıflar Bankasına ödediğiniz öğrenim ücreti/katkı payı)</w:t>
    </w:r>
  </w:p>
  <w:p w:rsidR="00976934" w:rsidRPr="00976934" w:rsidRDefault="00976934" w:rsidP="00976934">
    <w:pPr>
      <w:pStyle w:val="AltBilgi"/>
      <w:rPr>
        <w:sz w:val="16"/>
        <w:szCs w:val="16"/>
      </w:rPr>
    </w:pPr>
    <w:r w:rsidRPr="00976934">
      <w:rPr>
        <w:sz w:val="16"/>
        <w:szCs w:val="16"/>
      </w:rPr>
      <w:t>9. Yatay geçişine engel bir durum olmadığına dair belge.</w:t>
    </w:r>
  </w:p>
  <w:p w:rsidR="00483835" w:rsidRPr="00475235" w:rsidRDefault="00976934" w:rsidP="00976934">
    <w:pPr>
      <w:pStyle w:val="AltBilgi"/>
      <w:rPr>
        <w:sz w:val="19"/>
        <w:szCs w:val="19"/>
      </w:rPr>
    </w:pPr>
    <w:r w:rsidRPr="00976934">
      <w:rPr>
        <w:sz w:val="16"/>
        <w:szCs w:val="16"/>
      </w:rPr>
      <w:t>10-İkinci Öğretim için son döneme ait %10 belgesi (%10 belirl</w:t>
    </w:r>
    <w:r>
      <w:rPr>
        <w:sz w:val="16"/>
        <w:szCs w:val="16"/>
      </w:rPr>
      <w:t>enmediyse ücretini ödeyip kayıttan</w:t>
    </w:r>
    <w:r w:rsidRPr="00976934">
      <w:rPr>
        <w:sz w:val="16"/>
        <w:szCs w:val="16"/>
      </w:rPr>
      <w:t xml:space="preserve"> sonra iade talebinde bulunabilir)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123" w:rsidRDefault="000F312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AEE" w:rsidRPr="00475235" w:rsidRDefault="00CA4AEE">
      <w:pPr>
        <w:rPr>
          <w:sz w:val="19"/>
          <w:szCs w:val="19"/>
        </w:rPr>
      </w:pPr>
      <w:r w:rsidRPr="00475235">
        <w:rPr>
          <w:sz w:val="19"/>
          <w:szCs w:val="19"/>
        </w:rPr>
        <w:separator/>
      </w:r>
    </w:p>
  </w:footnote>
  <w:footnote w:type="continuationSeparator" w:id="0">
    <w:p w:rsidR="00CA4AEE" w:rsidRPr="00475235" w:rsidRDefault="00CA4AEE">
      <w:pPr>
        <w:rPr>
          <w:sz w:val="19"/>
          <w:szCs w:val="19"/>
        </w:rPr>
      </w:pPr>
      <w:r w:rsidRPr="00475235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123" w:rsidRDefault="000F312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835" w:rsidRPr="00475235" w:rsidRDefault="00483835" w:rsidP="00585E4E">
    <w:pPr>
      <w:rPr>
        <w:sz w:val="19"/>
        <w:szCs w:val="19"/>
      </w:rPr>
    </w:pPr>
  </w:p>
  <w:tbl>
    <w:tblPr>
      <w:tblStyle w:val="TabloKlavuzu"/>
      <w:tblW w:w="96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506"/>
      <w:gridCol w:w="6570"/>
      <w:gridCol w:w="1572"/>
    </w:tblGrid>
    <w:tr w:rsidR="00483835" w:rsidRPr="00475235" w:rsidTr="00585E4E">
      <w:tc>
        <w:tcPr>
          <w:tcW w:w="1300" w:type="dxa"/>
        </w:tcPr>
        <w:p w:rsidR="00483835" w:rsidRPr="00475235" w:rsidRDefault="001E6450" w:rsidP="00585E4E">
          <w:pPr>
            <w:rPr>
              <w:sz w:val="19"/>
              <w:szCs w:val="19"/>
            </w:rPr>
          </w:pPr>
          <w:r>
            <w:rPr>
              <w:noProof/>
            </w:rPr>
            <w:drawing>
              <wp:inline distT="0" distB="0" distL="0" distR="0" wp14:anchorId="2A50CB69" wp14:editId="78984D30">
                <wp:extent cx="819150" cy="810895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0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28" w:type="dxa"/>
        </w:tcPr>
        <w:p w:rsidR="001E6450" w:rsidRPr="00FB62B9" w:rsidRDefault="001E6450" w:rsidP="001E6450">
          <w:pPr>
            <w:rPr>
              <w:sz w:val="28"/>
              <w:szCs w:val="32"/>
            </w:rPr>
          </w:pPr>
          <w:r w:rsidRPr="00FB62B9">
            <w:rPr>
              <w:sz w:val="28"/>
              <w:szCs w:val="32"/>
            </w:rPr>
            <w:t>T.C.</w:t>
          </w:r>
        </w:p>
        <w:p w:rsidR="001E6450" w:rsidRPr="00FB62B9" w:rsidRDefault="001E6450" w:rsidP="001E6450">
          <w:pPr>
            <w:rPr>
              <w:b/>
              <w:sz w:val="28"/>
              <w:szCs w:val="32"/>
            </w:rPr>
          </w:pPr>
          <w:r w:rsidRPr="00FB62B9">
            <w:rPr>
              <w:sz w:val="28"/>
              <w:szCs w:val="32"/>
            </w:rPr>
            <w:t>SELÇUK ÜNİVERSİTESİ</w:t>
          </w:r>
        </w:p>
        <w:p w:rsidR="001E6450" w:rsidRPr="00FB62B9" w:rsidRDefault="001E6450" w:rsidP="001E6450">
          <w:pPr>
            <w:rPr>
              <w:sz w:val="18"/>
              <w:szCs w:val="19"/>
            </w:rPr>
          </w:pPr>
          <w:r w:rsidRPr="00FB62B9">
            <w:rPr>
              <w:sz w:val="22"/>
            </w:rPr>
            <w:t>İKTİSADİ VE İDARİ BİLİMLER FAKÜLTESİ</w:t>
          </w:r>
          <w:r w:rsidRPr="00FB62B9">
            <w:rPr>
              <w:sz w:val="18"/>
              <w:szCs w:val="19"/>
            </w:rPr>
            <w:t xml:space="preserve"> </w:t>
          </w:r>
        </w:p>
        <w:p w:rsidR="00483835" w:rsidRPr="00475235" w:rsidRDefault="00D932CE" w:rsidP="001E6450">
          <w:pPr>
            <w:rPr>
              <w:sz w:val="19"/>
              <w:szCs w:val="19"/>
            </w:rPr>
          </w:pPr>
          <w:r>
            <w:rPr>
              <w:sz w:val="18"/>
              <w:szCs w:val="19"/>
            </w:rPr>
            <w:t>Yatay</w:t>
          </w:r>
          <w:r w:rsidR="00CD41AE">
            <w:rPr>
              <w:sz w:val="18"/>
              <w:szCs w:val="19"/>
            </w:rPr>
            <w:t xml:space="preserve"> Geçiş </w:t>
          </w:r>
          <w:r w:rsidR="00483835" w:rsidRPr="00FB62B9">
            <w:rPr>
              <w:sz w:val="18"/>
              <w:szCs w:val="19"/>
            </w:rPr>
            <w:t>Kayıt Bilgi Formu</w:t>
          </w:r>
        </w:p>
      </w:tc>
      <w:tc>
        <w:tcPr>
          <w:tcW w:w="1620" w:type="dxa"/>
        </w:tcPr>
        <w:p w:rsidR="00483835" w:rsidRPr="00475235" w:rsidRDefault="00483835" w:rsidP="00585E4E">
          <w:pPr>
            <w:rPr>
              <w:sz w:val="19"/>
              <w:szCs w:val="19"/>
            </w:rPr>
          </w:pPr>
        </w:p>
      </w:tc>
    </w:tr>
  </w:tbl>
  <w:p w:rsidR="00483835" w:rsidRPr="00475235" w:rsidRDefault="00483835" w:rsidP="00FB62B9">
    <w:pPr>
      <w:pStyle w:val="stBilgi"/>
      <w:rPr>
        <w:sz w:val="19"/>
        <w:szCs w:val="1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123" w:rsidRDefault="000F312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FD7"/>
    <w:rsid w:val="000058CA"/>
    <w:rsid w:val="00027A7A"/>
    <w:rsid w:val="00035868"/>
    <w:rsid w:val="0008300C"/>
    <w:rsid w:val="00096B55"/>
    <w:rsid w:val="000B0740"/>
    <w:rsid w:val="000B07A4"/>
    <w:rsid w:val="000E21AA"/>
    <w:rsid w:val="000E7940"/>
    <w:rsid w:val="000F2DDD"/>
    <w:rsid w:val="000F3123"/>
    <w:rsid w:val="00103352"/>
    <w:rsid w:val="00115DA0"/>
    <w:rsid w:val="00117FD8"/>
    <w:rsid w:val="001317FB"/>
    <w:rsid w:val="00151710"/>
    <w:rsid w:val="0016088C"/>
    <w:rsid w:val="0016264B"/>
    <w:rsid w:val="00170CC0"/>
    <w:rsid w:val="001858AE"/>
    <w:rsid w:val="00193325"/>
    <w:rsid w:val="001978A7"/>
    <w:rsid w:val="001A15BA"/>
    <w:rsid w:val="001B5960"/>
    <w:rsid w:val="001C5C93"/>
    <w:rsid w:val="001D071E"/>
    <w:rsid w:val="001D1AC2"/>
    <w:rsid w:val="001D6534"/>
    <w:rsid w:val="001E6450"/>
    <w:rsid w:val="001F506A"/>
    <w:rsid w:val="00212413"/>
    <w:rsid w:val="00215EF3"/>
    <w:rsid w:val="0021646C"/>
    <w:rsid w:val="0024105C"/>
    <w:rsid w:val="00264038"/>
    <w:rsid w:val="002740FA"/>
    <w:rsid w:val="00287168"/>
    <w:rsid w:val="00287BFA"/>
    <w:rsid w:val="00287C47"/>
    <w:rsid w:val="002A3913"/>
    <w:rsid w:val="002A6F8F"/>
    <w:rsid w:val="002C08B6"/>
    <w:rsid w:val="002C5303"/>
    <w:rsid w:val="002F3807"/>
    <w:rsid w:val="0031302A"/>
    <w:rsid w:val="0033585A"/>
    <w:rsid w:val="00364F52"/>
    <w:rsid w:val="00367FD7"/>
    <w:rsid w:val="00371BA7"/>
    <w:rsid w:val="00374944"/>
    <w:rsid w:val="003967BE"/>
    <w:rsid w:val="003B3AC8"/>
    <w:rsid w:val="003E2A20"/>
    <w:rsid w:val="003F7068"/>
    <w:rsid w:val="00402C7D"/>
    <w:rsid w:val="00403E7E"/>
    <w:rsid w:val="00426A66"/>
    <w:rsid w:val="00430EC2"/>
    <w:rsid w:val="00436CDA"/>
    <w:rsid w:val="00441791"/>
    <w:rsid w:val="00444797"/>
    <w:rsid w:val="0045469B"/>
    <w:rsid w:val="00475235"/>
    <w:rsid w:val="00483835"/>
    <w:rsid w:val="00487D3C"/>
    <w:rsid w:val="004C44AA"/>
    <w:rsid w:val="004E1018"/>
    <w:rsid w:val="004E5981"/>
    <w:rsid w:val="004E7AF9"/>
    <w:rsid w:val="0050485F"/>
    <w:rsid w:val="00555120"/>
    <w:rsid w:val="00571631"/>
    <w:rsid w:val="00575E8C"/>
    <w:rsid w:val="00585E4E"/>
    <w:rsid w:val="005A527D"/>
    <w:rsid w:val="005D5362"/>
    <w:rsid w:val="005F01DE"/>
    <w:rsid w:val="00607059"/>
    <w:rsid w:val="00625CA1"/>
    <w:rsid w:val="0063538A"/>
    <w:rsid w:val="00641F3D"/>
    <w:rsid w:val="00653C51"/>
    <w:rsid w:val="00657185"/>
    <w:rsid w:val="00686CDE"/>
    <w:rsid w:val="006A58B4"/>
    <w:rsid w:val="006B217C"/>
    <w:rsid w:val="006B60BC"/>
    <w:rsid w:val="006D72EE"/>
    <w:rsid w:val="006E4801"/>
    <w:rsid w:val="006F0A3D"/>
    <w:rsid w:val="00710265"/>
    <w:rsid w:val="007127CA"/>
    <w:rsid w:val="0072236B"/>
    <w:rsid w:val="00732753"/>
    <w:rsid w:val="00741E22"/>
    <w:rsid w:val="007448F6"/>
    <w:rsid w:val="00752319"/>
    <w:rsid w:val="0075368F"/>
    <w:rsid w:val="00753DD5"/>
    <w:rsid w:val="00754CF3"/>
    <w:rsid w:val="007E2D7D"/>
    <w:rsid w:val="00813D34"/>
    <w:rsid w:val="008168D3"/>
    <w:rsid w:val="00840414"/>
    <w:rsid w:val="00867475"/>
    <w:rsid w:val="008A1B2B"/>
    <w:rsid w:val="008A41B2"/>
    <w:rsid w:val="008A470C"/>
    <w:rsid w:val="008B2A24"/>
    <w:rsid w:val="008E3D27"/>
    <w:rsid w:val="008F7454"/>
    <w:rsid w:val="00916A40"/>
    <w:rsid w:val="00932A9C"/>
    <w:rsid w:val="00940977"/>
    <w:rsid w:val="00976934"/>
    <w:rsid w:val="009A2D3D"/>
    <w:rsid w:val="009D50A2"/>
    <w:rsid w:val="009E5434"/>
    <w:rsid w:val="009F54F7"/>
    <w:rsid w:val="00A03F56"/>
    <w:rsid w:val="00A05605"/>
    <w:rsid w:val="00A317F5"/>
    <w:rsid w:val="00A34B9A"/>
    <w:rsid w:val="00A416B6"/>
    <w:rsid w:val="00A6139B"/>
    <w:rsid w:val="00A627DC"/>
    <w:rsid w:val="00AA3FD9"/>
    <w:rsid w:val="00AB5DCB"/>
    <w:rsid w:val="00AC0409"/>
    <w:rsid w:val="00AC71F0"/>
    <w:rsid w:val="00AF73BF"/>
    <w:rsid w:val="00B05236"/>
    <w:rsid w:val="00B27207"/>
    <w:rsid w:val="00B40577"/>
    <w:rsid w:val="00B53788"/>
    <w:rsid w:val="00B53F90"/>
    <w:rsid w:val="00B7548B"/>
    <w:rsid w:val="00B83F01"/>
    <w:rsid w:val="00B86326"/>
    <w:rsid w:val="00BA3FEB"/>
    <w:rsid w:val="00BA73C8"/>
    <w:rsid w:val="00BB42B3"/>
    <w:rsid w:val="00BD21EE"/>
    <w:rsid w:val="00C05043"/>
    <w:rsid w:val="00C23D3E"/>
    <w:rsid w:val="00C435EB"/>
    <w:rsid w:val="00C46A8F"/>
    <w:rsid w:val="00CA3B97"/>
    <w:rsid w:val="00CA4AEE"/>
    <w:rsid w:val="00CB05EC"/>
    <w:rsid w:val="00CB57E8"/>
    <w:rsid w:val="00CB5D53"/>
    <w:rsid w:val="00CB6AC8"/>
    <w:rsid w:val="00CD41AE"/>
    <w:rsid w:val="00CE7A66"/>
    <w:rsid w:val="00CF08F3"/>
    <w:rsid w:val="00D028FC"/>
    <w:rsid w:val="00D5409F"/>
    <w:rsid w:val="00D55F1C"/>
    <w:rsid w:val="00D634F3"/>
    <w:rsid w:val="00D660BC"/>
    <w:rsid w:val="00D932CE"/>
    <w:rsid w:val="00DB6259"/>
    <w:rsid w:val="00E36BA1"/>
    <w:rsid w:val="00EE2AC0"/>
    <w:rsid w:val="00EE763D"/>
    <w:rsid w:val="00F20144"/>
    <w:rsid w:val="00F4204B"/>
    <w:rsid w:val="00F46C8E"/>
    <w:rsid w:val="00F67C03"/>
    <w:rsid w:val="00F91B68"/>
    <w:rsid w:val="00F95183"/>
    <w:rsid w:val="00F9592D"/>
    <w:rsid w:val="00F97CB7"/>
    <w:rsid w:val="00FB62B9"/>
    <w:rsid w:val="00FD4AD8"/>
    <w:rsid w:val="00FE05FB"/>
    <w:rsid w:val="00FE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037C7B"/>
  <w15:docId w15:val="{FE795A47-B321-405F-8874-4ECFD941F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A9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B6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CA3B9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rsid w:val="00585E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85E4E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kay&#305;t%20bilgi%20formu.dotx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97E6D-AF3F-473A-B8E5-902B03B49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kayıt bilgi formu</Template>
  <TotalTime>2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F_s_M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Data_bilg</dc:creator>
  <cp:lastModifiedBy>Fakülte Sekreteri</cp:lastModifiedBy>
  <cp:revision>3</cp:revision>
  <cp:lastPrinted>2021-09-06T05:49:00Z</cp:lastPrinted>
  <dcterms:created xsi:type="dcterms:W3CDTF">2023-01-31T10:22:00Z</dcterms:created>
  <dcterms:modified xsi:type="dcterms:W3CDTF">2023-01-31T10:23:00Z</dcterms:modified>
</cp:coreProperties>
</file>